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7776B4EB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2D0016C8" w14:textId="1276F8E7" w:rsidR="000172E5" w:rsidRPr="00637200" w:rsidRDefault="00CC72DA" w:rsidP="00637200">
            <w:pPr>
              <w:pStyle w:val="Heading1"/>
              <w:outlineLvl w:val="0"/>
            </w:pPr>
            <w:r>
              <w:t>Patient Details</w:t>
            </w:r>
          </w:p>
        </w:tc>
      </w:tr>
      <w:tr w:rsidR="000172E5" w:rsidRPr="00846B76" w14:paraId="0D61FB35" w14:textId="77777777" w:rsidTr="006145D8">
        <w:sdt>
          <w:sdtPr>
            <w:id w:val="1621259925"/>
            <w:placeholder>
              <w:docPart w:val="F1E552DE82CB454390D3BF4B264A5E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0079967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94CBF9" w14:textId="77777777" w:rsidR="000172E5" w:rsidRPr="00846B76" w:rsidRDefault="000172E5" w:rsidP="00311D4F"/>
        </w:tc>
      </w:tr>
      <w:tr w:rsidR="000172E5" w:rsidRPr="00846B76" w14:paraId="053D0A8D" w14:textId="77777777" w:rsidTr="006145D8">
        <w:sdt>
          <w:sdtPr>
            <w:id w:val="-1470592894"/>
            <w:placeholder>
              <w:docPart w:val="F6B0CB39A57F4035B1F9E76EAB9EB2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2EEDB60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62B16B" w14:textId="77777777" w:rsidR="000172E5" w:rsidRPr="00846B76" w:rsidRDefault="000172E5" w:rsidP="00311D4F"/>
        </w:tc>
      </w:tr>
      <w:tr w:rsidR="000172E5" w:rsidRPr="00846B76" w14:paraId="767F6D55" w14:textId="77777777" w:rsidTr="00CC72DA">
        <w:tc>
          <w:tcPr>
            <w:tcW w:w="1334" w:type="pct"/>
            <w:vAlign w:val="bottom"/>
          </w:tcPr>
          <w:p w14:paraId="11CA81F1" w14:textId="75D51F1E" w:rsidR="000172E5" w:rsidRPr="00637200" w:rsidRDefault="00CC72DA" w:rsidP="00637200">
            <w:pPr>
              <w:pStyle w:val="NormalIndent"/>
            </w:pPr>
            <w:r>
              <w:t>Address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E7AF4D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3CF203" w14:textId="0241E6D8" w:rsidR="000172E5" w:rsidRDefault="000172E5" w:rsidP="00311D4F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1D6384" w14:textId="77777777" w:rsidR="000172E5" w:rsidRPr="00846B76" w:rsidRDefault="000172E5" w:rsidP="00311D4F"/>
        </w:tc>
      </w:tr>
      <w:tr w:rsidR="000172E5" w:rsidRPr="00846B76" w14:paraId="507AD9B3" w14:textId="77777777" w:rsidTr="006145D8">
        <w:sdt>
          <w:sdtPr>
            <w:id w:val="1334104394"/>
            <w:placeholder>
              <w:docPart w:val="A9F8E201AC34439CB2B604E843615D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192406E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2BE7AD4" w14:textId="77777777" w:rsidR="000172E5" w:rsidRPr="00846B76" w:rsidRDefault="000172E5" w:rsidP="00311D4F"/>
        </w:tc>
      </w:tr>
      <w:tr w:rsidR="000172E5" w:rsidRPr="00846B76" w14:paraId="2994879C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3FE9B3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C571978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2233939" w14:textId="703E6687" w:rsidR="000172E5" w:rsidRPr="00846B76" w:rsidRDefault="00CC72DA" w:rsidP="00637200">
            <w:pPr>
              <w:pStyle w:val="Heading1"/>
              <w:outlineLvl w:val="0"/>
            </w:pPr>
            <w:r>
              <w:t>Consent:</w:t>
            </w:r>
          </w:p>
        </w:tc>
      </w:tr>
      <w:tr w:rsidR="000172E5" w:rsidRPr="00846B76" w14:paraId="4AEDCB22" w14:textId="77777777" w:rsidTr="006145D8">
        <w:tc>
          <w:tcPr>
            <w:tcW w:w="1334" w:type="pct"/>
            <w:vAlign w:val="bottom"/>
          </w:tcPr>
          <w:p w14:paraId="147901AA" w14:textId="3EBB0A71" w:rsidR="000172E5" w:rsidRPr="00846B76" w:rsidRDefault="00CC72DA" w:rsidP="00311D4F">
            <w:pPr>
              <w:pStyle w:val="NormalIndent"/>
            </w:pPr>
            <w:r>
              <w:t>Mobile number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1418DE9" w14:textId="77777777" w:rsidR="000172E5" w:rsidRPr="00846B76" w:rsidRDefault="000172E5" w:rsidP="00311D4F"/>
        </w:tc>
      </w:tr>
      <w:tr w:rsidR="000172E5" w:rsidRPr="00846B76" w14:paraId="517552FA" w14:textId="77777777" w:rsidTr="00CC72DA">
        <w:tc>
          <w:tcPr>
            <w:tcW w:w="1334" w:type="pct"/>
            <w:vAlign w:val="bottom"/>
          </w:tcPr>
          <w:p w14:paraId="1F96A6A1" w14:textId="0F422A8E" w:rsidR="000172E5" w:rsidRPr="00846B76" w:rsidRDefault="00CC72DA" w:rsidP="00311D4F">
            <w:pPr>
              <w:pStyle w:val="NormalIndent"/>
            </w:pPr>
            <w:r>
              <w:t>Landline Number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83342B" w14:textId="77777777" w:rsidR="000172E5" w:rsidRPr="00846B76" w:rsidRDefault="000172E5" w:rsidP="00311D4F"/>
        </w:tc>
      </w:tr>
      <w:tr w:rsidR="000172E5" w:rsidRPr="00846B76" w14:paraId="21E04645" w14:textId="77777777" w:rsidTr="00CC72DA">
        <w:tc>
          <w:tcPr>
            <w:tcW w:w="1334" w:type="pct"/>
            <w:vAlign w:val="bottom"/>
          </w:tcPr>
          <w:p w14:paraId="1CFD1651" w14:textId="1F2F5D32" w:rsidR="000172E5" w:rsidRPr="00846B76" w:rsidRDefault="00CC72DA" w:rsidP="00311D4F">
            <w:pPr>
              <w:pStyle w:val="NormalIndent"/>
            </w:pPr>
            <w:r>
              <w:t>Email Address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4DDE91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6042E9" w14:textId="1D2D7267" w:rsidR="000172E5" w:rsidRPr="00846B76" w:rsidRDefault="000172E5" w:rsidP="0063720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F39D24" w14:textId="77777777" w:rsidR="000172E5" w:rsidRPr="00846B76" w:rsidRDefault="000172E5" w:rsidP="00311D4F"/>
        </w:tc>
      </w:tr>
      <w:tr w:rsidR="000172E5" w:rsidRPr="00846B76" w14:paraId="39E056BB" w14:textId="77777777" w:rsidTr="00CC72DA">
        <w:tc>
          <w:tcPr>
            <w:tcW w:w="1334" w:type="pct"/>
            <w:vAlign w:val="bottom"/>
          </w:tcPr>
          <w:p w14:paraId="49D07DC6" w14:textId="77777777" w:rsidR="000172E5" w:rsidRDefault="000172E5" w:rsidP="00CC72DA">
            <w:pPr>
              <w:pStyle w:val="NormalIndent"/>
              <w:ind w:left="0"/>
            </w:pPr>
          </w:p>
          <w:p w14:paraId="33F496E4" w14:textId="0AE6DA87" w:rsidR="00CC72DA" w:rsidRPr="00846B76" w:rsidRDefault="00CC72DA" w:rsidP="00CC72DA">
            <w:pPr>
              <w:pStyle w:val="NormalIndent"/>
              <w:ind w:left="0"/>
            </w:pPr>
            <w:r w:rsidRPr="00CC72DA">
              <w:rPr>
                <w:b/>
                <w:bCs/>
                <w:color w:val="FF0000"/>
              </w:rPr>
              <w:t>Please provide photographic I.D</w:t>
            </w:r>
            <w:r>
              <w:t>.</w:t>
            </w:r>
          </w:p>
        </w:tc>
        <w:tc>
          <w:tcPr>
            <w:tcW w:w="3666" w:type="pct"/>
            <w:gridSpan w:val="4"/>
            <w:vAlign w:val="bottom"/>
          </w:tcPr>
          <w:p w14:paraId="494D69CA" w14:textId="77777777" w:rsidR="000172E5" w:rsidRPr="00846B76" w:rsidRDefault="000172E5" w:rsidP="00311D4F"/>
        </w:tc>
      </w:tr>
      <w:tr w:rsidR="000172E5" w:rsidRPr="00846B76" w14:paraId="42777ACC" w14:textId="77777777" w:rsidTr="00CC72DA">
        <w:tc>
          <w:tcPr>
            <w:tcW w:w="1334" w:type="pct"/>
            <w:vAlign w:val="bottom"/>
          </w:tcPr>
          <w:p w14:paraId="6E6C106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42BF5D9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8CA680A" w14:textId="77777777" w:rsidTr="006145D8">
        <w:tc>
          <w:tcPr>
            <w:tcW w:w="1345" w:type="pct"/>
            <w:gridSpan w:val="2"/>
            <w:vAlign w:val="bottom"/>
          </w:tcPr>
          <w:p w14:paraId="7CAEBC5F" w14:textId="2D3DFDCF" w:rsidR="000172E5" w:rsidRPr="00846B76" w:rsidRDefault="00CC72DA" w:rsidP="00637200">
            <w:r>
              <w:t>Signature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567D87AA" w14:textId="77777777" w:rsidR="000172E5" w:rsidRPr="00846B76" w:rsidRDefault="000172E5" w:rsidP="00637200"/>
        </w:tc>
      </w:tr>
    </w:tbl>
    <w:p w14:paraId="780614F5" w14:textId="77777777"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A69B8" w14:textId="77777777" w:rsidR="006A2089" w:rsidRDefault="006A2089" w:rsidP="000172E5">
      <w:pPr>
        <w:spacing w:after="0" w:line="240" w:lineRule="auto"/>
      </w:pPr>
      <w:r>
        <w:separator/>
      </w:r>
    </w:p>
  </w:endnote>
  <w:endnote w:type="continuationSeparator" w:id="0">
    <w:p w14:paraId="5E48DA63" w14:textId="77777777" w:rsidR="006A2089" w:rsidRDefault="006A208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B5898F-380B-5E46-83A0-97A2F4B3F9B1}"/>
    <w:embedBold r:id="rId2" w:fontKey="{42B33145-D43E-C74F-9957-BD45E09742A6}"/>
    <w:embedItalic r:id="rId3" w:fontKey="{B65B407E-B46B-7444-A7C2-29026073FB17}"/>
    <w:embedBoldItalic r:id="rId4" w:fontKey="{AAD29F78-4DDF-5949-B11B-D09D176A6A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FF1DDA-C542-1249-AB35-5510D2ED0169}"/>
    <w:embedBold r:id="rId6" w:fontKey="{3793FE7A-00FF-1647-A68B-91CD0E51A2E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B5DF1928-9FAE-FE43-B5CA-1F22B27CD8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1F325FB-9D72-9C40-BCF2-7502A856D00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D7649261-D7AB-5940-BDC6-969DEDE9401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4930CD9-94B0-1544-8A1C-EE198E5B0D3D}"/>
    <w:embedBold r:id="rId11" w:fontKey="{4EF3FB5C-F48E-8F44-ABD2-AE634283AF61}"/>
    <w:embedItalic r:id="rId12" w:fontKey="{F005D473-869B-CE46-90A8-94C652D5FF0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D435CA56-AB53-8F4E-8693-B8FC6E8EC6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08557E2D-D65B-284C-A6F6-347BEBB56A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74FD0220" w14:textId="77777777" w:rsidTr="00637200">
      <w:tc>
        <w:tcPr>
          <w:tcW w:w="4675" w:type="dxa"/>
          <w:vAlign w:val="center"/>
        </w:tcPr>
        <w:p w14:paraId="58B46329" w14:textId="27822766" w:rsidR="00CC72DA" w:rsidRPr="00311D4F" w:rsidRDefault="00CC72DA" w:rsidP="00637200">
          <w:pPr>
            <w:pStyle w:val="Footer"/>
          </w:pPr>
          <w:r>
            <w:t>The County Practice – online registration form</w:t>
          </w:r>
        </w:p>
      </w:tc>
      <w:tc>
        <w:tcPr>
          <w:tcW w:w="4675" w:type="dxa"/>
          <w:vAlign w:val="center"/>
        </w:tcPr>
        <w:p w14:paraId="1B4D0672" w14:textId="7751CF17" w:rsidR="00311D4F" w:rsidRPr="00311D4F" w:rsidRDefault="00311D4F" w:rsidP="00637200">
          <w:pPr>
            <w:pStyle w:val="Footer"/>
            <w:jc w:val="right"/>
          </w:pPr>
        </w:p>
      </w:tc>
    </w:tr>
  </w:tbl>
  <w:p w14:paraId="2947871A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EBDED" w14:textId="77777777" w:rsidR="006A2089" w:rsidRDefault="006A2089" w:rsidP="000172E5">
      <w:pPr>
        <w:spacing w:after="0" w:line="240" w:lineRule="auto"/>
      </w:pPr>
      <w:r>
        <w:separator/>
      </w:r>
    </w:p>
  </w:footnote>
  <w:footnote w:type="continuationSeparator" w:id="0">
    <w:p w14:paraId="694946BF" w14:textId="77777777" w:rsidR="006A2089" w:rsidRDefault="006A208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809"/>
      <w:gridCol w:w="7551"/>
    </w:tblGrid>
    <w:tr w:rsidR="00B337A2" w:rsidRPr="00637200" w14:paraId="1D21F4FE" w14:textId="77777777" w:rsidTr="00384B05">
      <w:trPr>
        <w:trHeight w:val="990"/>
      </w:trPr>
      <w:tc>
        <w:tcPr>
          <w:tcW w:w="1350" w:type="dxa"/>
          <w:vAlign w:val="center"/>
        </w:tcPr>
        <w:p w14:paraId="6701F481" w14:textId="656738F5" w:rsidR="00B337A2" w:rsidRPr="00637200" w:rsidRDefault="00CC72DA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4400ED1D" wp14:editId="729550C4">
                <wp:extent cx="1011555" cy="1262380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10DE549" w14:textId="4BC0AB74" w:rsidR="00B337A2" w:rsidRPr="00637200" w:rsidRDefault="00CC72DA" w:rsidP="00637200">
          <w:pPr>
            <w:pStyle w:val="Header"/>
          </w:pPr>
          <w:r w:rsidRPr="00CC72DA">
            <w:rPr>
              <w:color w:val="0070C0"/>
            </w:rPr>
            <w:t>Online Registering</w:t>
          </w:r>
        </w:p>
      </w:tc>
    </w:tr>
  </w:tbl>
  <w:p w14:paraId="3AC0751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2DA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A2089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C72DA"/>
    <w:rsid w:val="00CD4532"/>
    <w:rsid w:val="00CD47B0"/>
    <w:rsid w:val="00CE6104"/>
    <w:rsid w:val="00CE7918"/>
    <w:rsid w:val="00D16163"/>
    <w:rsid w:val="00DB3FAD"/>
    <w:rsid w:val="00DC71EC"/>
    <w:rsid w:val="00E61C09"/>
    <w:rsid w:val="00E72A69"/>
    <w:rsid w:val="00EB3B58"/>
    <w:rsid w:val="00EC7359"/>
    <w:rsid w:val="00EE3054"/>
    <w:rsid w:val="00EF3129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01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escoxj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1E552DE82CB454390D3BF4B264A5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F2BBC-13AB-48FD-99A0-E83E51E54FC8}"/>
      </w:docPartPr>
      <w:docPartBody>
        <w:p w:rsidR="00543121" w:rsidRDefault="00543121">
          <w:pPr>
            <w:pStyle w:val="F1E552DE82CB454390D3BF4B264A5E79"/>
          </w:pPr>
          <w:r w:rsidRPr="006145D8">
            <w:t>First Name</w:t>
          </w:r>
        </w:p>
      </w:docPartBody>
    </w:docPart>
    <w:docPart>
      <w:docPartPr>
        <w:name w:val="F6B0CB39A57F4035B1F9E76EAB9EB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063B5-CB56-4D33-9510-E007CB47C4A5}"/>
      </w:docPartPr>
      <w:docPartBody>
        <w:p w:rsidR="00543121" w:rsidRDefault="00543121">
          <w:pPr>
            <w:pStyle w:val="F6B0CB39A57F4035B1F9E76EAB9EB221"/>
          </w:pPr>
          <w:r w:rsidRPr="006145D8">
            <w:t>Last Name</w:t>
          </w:r>
        </w:p>
      </w:docPartBody>
    </w:docPart>
    <w:docPart>
      <w:docPartPr>
        <w:name w:val="A9F8E201AC34439CB2B604E843615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06CBD-3EB4-4ED9-98D3-31286E5EC650}"/>
      </w:docPartPr>
      <w:docPartBody>
        <w:p w:rsidR="00543121" w:rsidRDefault="00543121">
          <w:pPr>
            <w:pStyle w:val="A9F8E201AC34439CB2B604E843615DFD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121"/>
    <w:rsid w:val="00543121"/>
    <w:rsid w:val="00EE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F1E552DE82CB454390D3BF4B264A5E79">
    <w:name w:val="F1E552DE82CB454390D3BF4B264A5E79"/>
  </w:style>
  <w:style w:type="paragraph" w:customStyle="1" w:styleId="F6B0CB39A57F4035B1F9E76EAB9EB221">
    <w:name w:val="F6B0CB39A57F4035B1F9E76EAB9EB221"/>
  </w:style>
  <w:style w:type="paragraph" w:customStyle="1" w:styleId="A9F8E201AC34439CB2B604E843615DFD">
    <w:name w:val="A9F8E201AC34439CB2B604E843615D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C:\Users\fernandescoxj\AppData\Roaming\Microsoft\Templates\Membership form.dotx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2022-03-15T16:44:00Z</dcterms:created>
  <dcterms:modified xsi:type="dcterms:W3CDTF">2022-03-15T16:44:00Z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